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65" w:rsidRPr="00FC7AF1" w:rsidRDefault="006609F1" w:rsidP="00891825">
      <w:pPr>
        <w:pStyle w:val="Heading1"/>
        <w:tabs>
          <w:tab w:val="left" w:pos="790"/>
          <w:tab w:val="center" w:pos="4161"/>
        </w:tabs>
        <w:ind w:left="-630" w:right="-450"/>
        <w:jc w:val="left"/>
        <w:rPr>
          <w:b/>
          <w:color w:val="6600CC"/>
          <w:spacing w:val="360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597EA6D" wp14:editId="50091E7B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863600" cy="863600"/>
            <wp:effectExtent l="0" t="0" r="0" b="0"/>
            <wp:wrapThrough wrapText="bothSides">
              <wp:wrapPolygon edited="0">
                <wp:start x="8576" y="0"/>
                <wp:lineTo x="5718" y="1429"/>
                <wp:lineTo x="0" y="6671"/>
                <wp:lineTo x="0" y="9529"/>
                <wp:lineTo x="1906" y="16200"/>
                <wp:lineTo x="1906" y="16676"/>
                <wp:lineTo x="6671" y="19535"/>
                <wp:lineTo x="7624" y="20488"/>
                <wp:lineTo x="12865" y="20488"/>
                <wp:lineTo x="13341" y="19535"/>
                <wp:lineTo x="19059" y="16200"/>
                <wp:lineTo x="20488" y="10959"/>
                <wp:lineTo x="20488" y="6194"/>
                <wp:lineTo x="14771" y="1429"/>
                <wp:lineTo x="11435" y="0"/>
                <wp:lineTo x="8576" y="0"/>
              </wp:wrapPolygon>
            </wp:wrapThrough>
            <wp:docPr id="5" name="Picture 5" descr="C:\Users\ncabrera\AppData\Local\Microsoft\Windows\Temporary Internet Files\Content.Outlook\PUJ1WCBO\weslaco goes to coll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abrera\AppData\Local\Microsoft\Windows\Temporary Internet Files\Content.Outlook\PUJ1WCBO\weslaco goes to colle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EC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02.75pt;margin-top:-5.5pt;width:76.8pt;height:63.9pt;z-index:251668992;mso-position-horizontal-relative:text;mso-position-vertical-relative:text">
            <v:imagedata r:id="rId9" o:title="" chromakey="white" gain="23593f" blacklevel="20972f" grayscale="t"/>
          </v:shape>
          <o:OLEObject Type="Embed" ProgID="MS_ClipArt_Gallery.2" ShapeID="_x0000_s1031" DrawAspect="Content" ObjectID="_1570888555" r:id="rId10"/>
        </w:object>
      </w:r>
      <w:r w:rsidRPr="00891825">
        <w:rPr>
          <w:b/>
          <w:noProof/>
          <w:color w:val="6600CC"/>
          <w:spacing w:val="360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C8A38B" wp14:editId="4736ED81">
                <wp:simplePos x="0" y="0"/>
                <wp:positionH relativeFrom="column">
                  <wp:posOffset>1060450</wp:posOffset>
                </wp:positionH>
                <wp:positionV relativeFrom="paragraph">
                  <wp:posOffset>50800</wp:posOffset>
                </wp:positionV>
                <wp:extent cx="3892550" cy="7302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825" w:rsidRDefault="0000339A" w:rsidP="00891825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WESLACO INDEPENDENT SCHOOL DISTRICT</w:t>
                            </w:r>
                          </w:p>
                          <w:p w:rsidR="0000339A" w:rsidRDefault="0000339A" w:rsidP="00891825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319 W. 4</w:t>
                            </w:r>
                            <w:r w:rsidRPr="0000339A">
                              <w:rPr>
                                <w:rFonts w:ascii="Monotype Corsiva" w:hAnsi="Monotype Corsiv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St.</w:t>
                            </w:r>
                          </w:p>
                          <w:p w:rsidR="0000339A" w:rsidRPr="00891825" w:rsidRDefault="0000339A" w:rsidP="00891825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Weslaco, Texas 78596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8A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3.5pt;margin-top:4pt;width:306.5pt;height:5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AgIQIAACIEAAAOAAAAZHJzL2Uyb0RvYy54bWysU81u2zAMvg/YOwi6L3bcZEm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" stroked="f">
                <v:textbox>
                  <w:txbxContent>
                    <w:p w:rsidR="00891825" w:rsidRDefault="0000339A" w:rsidP="00891825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WESLACO INDEPENDENT SCHOOL DISTRICT</w:t>
                      </w:r>
                    </w:p>
                    <w:p w:rsidR="0000339A" w:rsidRDefault="0000339A" w:rsidP="00891825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319 W. 4</w:t>
                      </w:r>
                      <w:r w:rsidRPr="0000339A">
                        <w:rPr>
                          <w:rFonts w:ascii="Monotype Corsiva" w:hAnsi="Monotype Corsiv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St.</w:t>
                      </w:r>
                    </w:p>
                    <w:p w:rsidR="0000339A" w:rsidRPr="00891825" w:rsidRDefault="0000339A" w:rsidP="00891825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Weslaco, Texas 78596</w:t>
                      </w:r>
                    </w:p>
                  </w:txbxContent>
                </v:textbox>
              </v:shape>
            </w:pict>
          </mc:Fallback>
        </mc:AlternateContent>
      </w:r>
      <w:r w:rsidR="00891825">
        <w:rPr>
          <w:b/>
          <w:color w:val="6600CC"/>
          <w:spacing w:val="360"/>
          <w:szCs w:val="24"/>
        </w:rPr>
        <w:tab/>
      </w:r>
      <w:r w:rsidR="00891825">
        <w:rPr>
          <w:b/>
          <w:color w:val="6600CC"/>
          <w:spacing w:val="360"/>
          <w:szCs w:val="24"/>
        </w:rPr>
        <w:tab/>
      </w:r>
    </w:p>
    <w:p w:rsidR="00384265" w:rsidRPr="00FC7AF1" w:rsidRDefault="00384265" w:rsidP="00891825">
      <w:pPr>
        <w:pStyle w:val="Heading1"/>
        <w:ind w:left="-630" w:right="-450"/>
        <w:jc w:val="left"/>
        <w:rPr>
          <w:b/>
          <w:color w:val="6600CC"/>
          <w:spacing w:val="360"/>
          <w:szCs w:val="24"/>
        </w:rPr>
      </w:pPr>
    </w:p>
    <w:p w:rsidR="00DB17CB" w:rsidRDefault="0000339A" w:rsidP="00DB17CB">
      <w:pPr>
        <w:pStyle w:val="Heading1"/>
        <w:ind w:left="-630" w:right="-450"/>
        <w:jc w:val="left"/>
        <w:rPr>
          <w:b/>
          <w:color w:val="6600CC"/>
          <w:spacing w:val="360"/>
          <w:szCs w:val="24"/>
        </w:rPr>
      </w:pPr>
      <w:r>
        <w:rPr>
          <w:b/>
          <w:color w:val="6600CC"/>
          <w:spacing w:val="360"/>
          <w:szCs w:val="24"/>
        </w:rPr>
        <w:t xml:space="preserve">     </w:t>
      </w:r>
    </w:p>
    <w:p w:rsidR="00DB17CB" w:rsidRPr="00DB17CB" w:rsidRDefault="00DB17CB" w:rsidP="00DB17CB">
      <w:pPr>
        <w:pStyle w:val="Heading1"/>
        <w:ind w:left="-630" w:right="-450"/>
        <w:jc w:val="left"/>
        <w:rPr>
          <w:sz w:val="12"/>
          <w:szCs w:val="12"/>
        </w:rPr>
      </w:pPr>
      <w:r>
        <w:rPr>
          <w:b/>
          <w:color w:val="6600CC"/>
          <w:spacing w:val="360"/>
          <w:szCs w:val="24"/>
        </w:rPr>
        <w:t xml:space="preserve"> </w:t>
      </w:r>
    </w:p>
    <w:p w:rsidR="00DB17CB" w:rsidRDefault="00DB17CB" w:rsidP="00DB17CB">
      <w:pPr>
        <w:pStyle w:val="Heading1"/>
        <w:ind w:left="-630" w:right="-450"/>
        <w:jc w:val="left"/>
        <w:rPr>
          <w:sz w:val="12"/>
          <w:szCs w:val="12"/>
        </w:rPr>
      </w:pPr>
      <w:r w:rsidRPr="00DB17CB">
        <w:rPr>
          <w:sz w:val="12"/>
          <w:szCs w:val="12"/>
        </w:rPr>
        <w:t xml:space="preserve">              </w:t>
      </w:r>
    </w:p>
    <w:p w:rsidR="00DB17CB" w:rsidRPr="00DB17CB" w:rsidRDefault="00DB17CB" w:rsidP="00DB17CB">
      <w:pPr>
        <w:pStyle w:val="Heading1"/>
        <w:ind w:left="-630" w:right="-450"/>
        <w:jc w:val="left"/>
        <w:rPr>
          <w:sz w:val="12"/>
          <w:szCs w:val="12"/>
        </w:rPr>
      </w:pPr>
      <w:r>
        <w:rPr>
          <w:sz w:val="12"/>
          <w:szCs w:val="12"/>
        </w:rPr>
        <w:t xml:space="preserve">              </w:t>
      </w:r>
    </w:p>
    <w:p w:rsidR="00A2182B" w:rsidRDefault="00A2182B" w:rsidP="00A2182B">
      <w:pPr>
        <w:pStyle w:val="Heading1"/>
        <w:rPr>
          <w:rFonts w:ascii="Palatino Linotype" w:hAnsi="Palatino Linotype"/>
          <w:i/>
          <w:sz w:val="8"/>
          <w:szCs w:val="8"/>
        </w:rPr>
      </w:pPr>
    </w:p>
    <w:p w:rsidR="00D32A48" w:rsidRPr="0053523D" w:rsidRDefault="00DB17CB" w:rsidP="00DB17CB">
      <w:pPr>
        <w:pStyle w:val="Heading2"/>
        <w:tabs>
          <w:tab w:val="left" w:pos="2390"/>
          <w:tab w:val="left" w:pos="3120"/>
          <w:tab w:val="center" w:pos="4216"/>
        </w:tabs>
        <w:rPr>
          <w:rFonts w:ascii="Palatino Linotype" w:hAnsi="Palatino Linotype"/>
          <w:b/>
          <w:i/>
          <w:sz w:val="8"/>
          <w:szCs w:val="8"/>
        </w:rPr>
      </w:pPr>
      <w:r>
        <w:rPr>
          <w:rFonts w:ascii="Palatino Linotype" w:hAnsi="Palatino Linotype"/>
          <w:b/>
          <w:i/>
          <w:sz w:val="8"/>
          <w:szCs w:val="8"/>
        </w:rPr>
        <w:tab/>
      </w:r>
      <w:r>
        <w:rPr>
          <w:rFonts w:ascii="Palatino Linotype" w:hAnsi="Palatino Linotype"/>
          <w:b/>
          <w:i/>
          <w:sz w:val="8"/>
          <w:szCs w:val="8"/>
        </w:rPr>
        <w:tab/>
      </w:r>
      <w:r>
        <w:rPr>
          <w:rFonts w:ascii="Palatino Linotype" w:hAnsi="Palatino Linotype"/>
          <w:b/>
          <w:i/>
          <w:sz w:val="8"/>
          <w:szCs w:val="8"/>
        </w:rPr>
        <w:tab/>
      </w:r>
    </w:p>
    <w:p w:rsidR="00D95821" w:rsidRDefault="00321E69" w:rsidP="00A3020F">
      <w:r w:rsidRPr="00DB17CB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B6F8C2" wp14:editId="2E720CB5">
                <wp:simplePos x="0" y="0"/>
                <wp:positionH relativeFrom="column">
                  <wp:posOffset>5168900</wp:posOffset>
                </wp:positionH>
                <wp:positionV relativeFrom="paragraph">
                  <wp:posOffset>33020</wp:posOffset>
                </wp:positionV>
                <wp:extent cx="717550" cy="285750"/>
                <wp:effectExtent l="0" t="0" r="635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E69" w:rsidRPr="00DB17CB" w:rsidRDefault="00321E69" w:rsidP="00321E6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Norma Brewer,</w:t>
                            </w:r>
                          </w:p>
                          <w:p w:rsidR="00321E69" w:rsidRPr="00DB17CB" w:rsidRDefault="00321E69" w:rsidP="00321E6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F8C2" id="_x0000_s1027" type="#_x0000_t202" style="position:absolute;margin-left:407pt;margin-top:2.6pt;width:56.5pt;height:2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" stroked="f">
                <v:textbox>
                  <w:txbxContent>
                    <w:p w:rsidR="00321E69" w:rsidRPr="00DB17CB" w:rsidRDefault="00321E69" w:rsidP="00321E6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Norma Brewer,</w:t>
                      </w:r>
                    </w:p>
                    <w:p w:rsidR="00321E69" w:rsidRPr="00DB17CB" w:rsidRDefault="00321E69" w:rsidP="00321E6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891825" w:rsidRPr="00DB17CB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39CA28" wp14:editId="510D5113">
                <wp:simplePos x="0" y="0"/>
                <wp:positionH relativeFrom="column">
                  <wp:posOffset>-193040</wp:posOffset>
                </wp:positionH>
                <wp:positionV relativeFrom="paragraph">
                  <wp:posOffset>33020</wp:posOffset>
                </wp:positionV>
                <wp:extent cx="1041400" cy="285750"/>
                <wp:effectExtent l="0" t="0" r="635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B31" w:rsidRDefault="00712B31" w:rsidP="00DB17C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Priscilla Canales</w:t>
                            </w:r>
                            <w:r w:rsidR="00CD710C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Ph. D.</w:t>
                            </w:r>
                          </w:p>
                          <w:p w:rsidR="00DB17CB" w:rsidRPr="00DB17CB" w:rsidRDefault="00DB17CB" w:rsidP="00DB17C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B17CB">
                              <w:rPr>
                                <w:sz w:val="12"/>
                                <w:szCs w:val="12"/>
                              </w:rPr>
                              <w:t>Superintendent of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9CA2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5.2pt;margin-top:2.6pt;width:82pt;height: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" stroked="f">
                <v:textbox>
                  <w:txbxContent>
                    <w:p w:rsidR="00712B31" w:rsidRDefault="00712B31" w:rsidP="00DB17CB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Priscilla Canales</w:t>
                      </w:r>
                      <w:r w:rsidR="00CD710C">
                        <w:rPr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sz w:val="12"/>
                          <w:szCs w:val="12"/>
                        </w:rPr>
                        <w:t xml:space="preserve"> Ph. D.</w:t>
                      </w:r>
                    </w:p>
                    <w:p w:rsidR="00DB17CB" w:rsidRPr="00DB17CB" w:rsidRDefault="00DB17CB" w:rsidP="00DB17CB">
                      <w:pPr>
                        <w:rPr>
                          <w:sz w:val="12"/>
                          <w:szCs w:val="12"/>
                        </w:rPr>
                      </w:pPr>
                      <w:r w:rsidRPr="00DB17CB">
                        <w:rPr>
                          <w:sz w:val="12"/>
                          <w:szCs w:val="12"/>
                        </w:rPr>
                        <w:t>Superintendent of Schools</w:t>
                      </w:r>
                    </w:p>
                  </w:txbxContent>
                </v:textbox>
              </v:shape>
            </w:pict>
          </mc:Fallback>
        </mc:AlternateContent>
      </w:r>
    </w:p>
    <w:p w:rsidR="00D95821" w:rsidRDefault="00D95821" w:rsidP="00A3020F"/>
    <w:p w:rsidR="00D95821" w:rsidRDefault="00D95821" w:rsidP="00A3020F"/>
    <w:p w:rsidR="00321E69" w:rsidRPr="00A3020F" w:rsidRDefault="00321E69" w:rsidP="00A3020F"/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2005"/>
        <w:gridCol w:w="3510"/>
        <w:gridCol w:w="3150"/>
      </w:tblGrid>
      <w:tr w:rsidR="000710F7" w:rsidTr="00DC6AD5">
        <w:tc>
          <w:tcPr>
            <w:tcW w:w="2005" w:type="dxa"/>
            <w:shd w:val="clear" w:color="auto" w:fill="CCC0D9" w:themeFill="accent4" w:themeFillTint="66"/>
          </w:tcPr>
          <w:p w:rsidR="000710F7" w:rsidRDefault="000710F7" w:rsidP="00712B31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>
              <w:rPr>
                <w:b/>
                <w:color w:val="222222"/>
                <w:sz w:val="18"/>
                <w:szCs w:val="18"/>
              </w:rPr>
              <w:t xml:space="preserve">Week of </w:t>
            </w:r>
            <w:r w:rsidR="00712B31">
              <w:rPr>
                <w:b/>
                <w:color w:val="222222"/>
                <w:sz w:val="18"/>
                <w:szCs w:val="18"/>
              </w:rPr>
              <w:t>Nov. 13-17</w:t>
            </w:r>
          </w:p>
        </w:tc>
        <w:tc>
          <w:tcPr>
            <w:tcW w:w="6660" w:type="dxa"/>
            <w:gridSpan w:val="2"/>
            <w:shd w:val="clear" w:color="auto" w:fill="CCC0D9" w:themeFill="accent4" w:themeFillTint="66"/>
          </w:tcPr>
          <w:p w:rsidR="000710F7" w:rsidRDefault="000710F7" w:rsidP="00D95821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</w:p>
        </w:tc>
      </w:tr>
      <w:tr w:rsidR="000710F7" w:rsidTr="000710F7">
        <w:tc>
          <w:tcPr>
            <w:tcW w:w="2005" w:type="dxa"/>
            <w:shd w:val="clear" w:color="auto" w:fill="auto"/>
          </w:tcPr>
          <w:p w:rsidR="000710F7" w:rsidRPr="00A3020F" w:rsidRDefault="000710F7" w:rsidP="007B37C7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</w:p>
        </w:tc>
        <w:tc>
          <w:tcPr>
            <w:tcW w:w="6660" w:type="dxa"/>
            <w:gridSpan w:val="2"/>
            <w:shd w:val="clear" w:color="auto" w:fill="auto"/>
          </w:tcPr>
          <w:p w:rsidR="00712B31" w:rsidRDefault="00CD710C" w:rsidP="00712B31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</w:rPr>
              <w:t xml:space="preserve">Weslaco ISD District </w:t>
            </w:r>
            <w:r w:rsidR="00BE72F4">
              <w:rPr>
                <w:color w:val="222222"/>
                <w:sz w:val="22"/>
                <w:szCs w:val="22"/>
              </w:rPr>
              <w:t>Anti-</w:t>
            </w:r>
            <w:bookmarkStart w:id="0" w:name="_GoBack"/>
            <w:bookmarkEnd w:id="0"/>
            <w:r w:rsidR="00BE72F4">
              <w:rPr>
                <w:color w:val="222222"/>
                <w:sz w:val="22"/>
                <w:szCs w:val="22"/>
              </w:rPr>
              <w:t xml:space="preserve">Bullying Week </w:t>
            </w:r>
            <w:r>
              <w:rPr>
                <w:color w:val="222222"/>
                <w:sz w:val="22"/>
                <w:szCs w:val="22"/>
              </w:rPr>
              <w:t>Plan</w:t>
            </w:r>
            <w:r w:rsidR="00BE72F4">
              <w:rPr>
                <w:color w:val="222222"/>
                <w:sz w:val="22"/>
                <w:szCs w:val="22"/>
              </w:rPr>
              <w:t xml:space="preserve"> </w:t>
            </w:r>
            <w:r w:rsidR="00BE72F4" w:rsidRPr="00BE72F4">
              <w:rPr>
                <w:i/>
                <w:color w:val="222222"/>
                <w:sz w:val="22"/>
                <w:szCs w:val="22"/>
              </w:rPr>
              <w:t>(Recommended)</w:t>
            </w:r>
          </w:p>
          <w:p w:rsidR="00CD710C" w:rsidRPr="000710F7" w:rsidRDefault="00CD710C" w:rsidP="00712B31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  <w:sz w:val="22"/>
                <w:szCs w:val="22"/>
              </w:rPr>
            </w:pPr>
          </w:p>
        </w:tc>
      </w:tr>
      <w:tr w:rsidR="00D95821" w:rsidTr="00935B54">
        <w:tc>
          <w:tcPr>
            <w:tcW w:w="2005" w:type="dxa"/>
            <w:shd w:val="clear" w:color="auto" w:fill="CCC0D9" w:themeFill="accent4" w:themeFillTint="66"/>
          </w:tcPr>
          <w:p w:rsidR="00C16056" w:rsidRPr="00A3020F" w:rsidRDefault="00A3020F" w:rsidP="007B37C7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 w:rsidRPr="00A3020F">
              <w:rPr>
                <w:b/>
                <w:color w:val="222222"/>
                <w:sz w:val="18"/>
                <w:szCs w:val="18"/>
              </w:rPr>
              <w:t xml:space="preserve">Monday, </w:t>
            </w:r>
            <w:r w:rsidR="00712B31">
              <w:rPr>
                <w:b/>
                <w:color w:val="222222"/>
                <w:sz w:val="18"/>
                <w:szCs w:val="18"/>
              </w:rPr>
              <w:t>Nov. 13th</w:t>
            </w:r>
          </w:p>
        </w:tc>
        <w:tc>
          <w:tcPr>
            <w:tcW w:w="3510" w:type="dxa"/>
            <w:shd w:val="clear" w:color="auto" w:fill="CCC0D9" w:themeFill="accent4" w:themeFillTint="66"/>
          </w:tcPr>
          <w:p w:rsidR="00C16056" w:rsidRPr="00A3020F" w:rsidRDefault="00A3020F" w:rsidP="007B37C7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 w:rsidRPr="00A3020F">
              <w:rPr>
                <w:b/>
                <w:color w:val="222222"/>
                <w:sz w:val="18"/>
                <w:szCs w:val="18"/>
              </w:rPr>
              <w:t>Activity</w:t>
            </w:r>
            <w:r>
              <w:rPr>
                <w:b/>
                <w:color w:val="222222"/>
                <w:sz w:val="18"/>
                <w:szCs w:val="18"/>
              </w:rPr>
              <w:t>(s)</w:t>
            </w:r>
          </w:p>
        </w:tc>
        <w:tc>
          <w:tcPr>
            <w:tcW w:w="3150" w:type="dxa"/>
            <w:shd w:val="clear" w:color="auto" w:fill="CCC0D9" w:themeFill="accent4" w:themeFillTint="66"/>
          </w:tcPr>
          <w:p w:rsidR="00C16056" w:rsidRPr="00A3020F" w:rsidRDefault="00A3020F" w:rsidP="00D95821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 w:rsidRPr="00A3020F">
              <w:rPr>
                <w:b/>
                <w:color w:val="222222"/>
                <w:sz w:val="18"/>
                <w:szCs w:val="18"/>
              </w:rPr>
              <w:t>Describe the activity</w:t>
            </w:r>
            <w:r w:rsidR="00D95821">
              <w:rPr>
                <w:b/>
                <w:color w:val="222222"/>
                <w:sz w:val="18"/>
                <w:szCs w:val="18"/>
              </w:rPr>
              <w:t>…</w:t>
            </w:r>
          </w:p>
        </w:tc>
      </w:tr>
      <w:tr w:rsidR="00D95821" w:rsidTr="00935B54">
        <w:tc>
          <w:tcPr>
            <w:tcW w:w="2005" w:type="dxa"/>
            <w:vMerge w:val="restart"/>
          </w:tcPr>
          <w:p w:rsidR="00A3020F" w:rsidRDefault="00321E69" w:rsidP="007B37C7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173990</wp:posOffset>
                  </wp:positionV>
                  <wp:extent cx="981130" cy="628650"/>
                  <wp:effectExtent l="0" t="0" r="9525" b="0"/>
                  <wp:wrapThrough wrapText="bothSides">
                    <wp:wrapPolygon edited="0">
                      <wp:start x="0" y="0"/>
                      <wp:lineTo x="0" y="20945"/>
                      <wp:lineTo x="21390" y="20945"/>
                      <wp:lineTo x="21390" y="0"/>
                      <wp:lineTo x="0" y="0"/>
                    </wp:wrapPolygon>
                  </wp:wrapThrough>
                  <wp:docPr id="9" name="Picture 9" descr="Image result for national anti bullying week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national anti bullying week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3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 w:rsidR="00935B54" w:rsidRPr="00BE72F4" w:rsidRDefault="00935B54" w:rsidP="00935B54">
            <w:pPr>
              <w:rPr>
                <w:b/>
                <w:sz w:val="24"/>
                <w:szCs w:val="24"/>
              </w:rPr>
            </w:pPr>
            <w:r w:rsidRPr="00BE72F4">
              <w:rPr>
                <w:b/>
                <w:sz w:val="24"/>
                <w:szCs w:val="24"/>
              </w:rPr>
              <w:t>United We Stand Against Bullying</w:t>
            </w:r>
          </w:p>
          <w:p w:rsidR="00A3020F" w:rsidRPr="00BE72F4" w:rsidRDefault="00A3020F" w:rsidP="007B37C7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</w:p>
        </w:tc>
        <w:tc>
          <w:tcPr>
            <w:tcW w:w="3150" w:type="dxa"/>
          </w:tcPr>
          <w:p w:rsidR="00A3020F" w:rsidRPr="00BE72F4" w:rsidRDefault="00935B54" w:rsidP="00BE72F4">
            <w:pPr>
              <w:rPr>
                <w:sz w:val="24"/>
                <w:szCs w:val="24"/>
              </w:rPr>
            </w:pPr>
            <w:r w:rsidRPr="00BE72F4">
              <w:rPr>
                <w:sz w:val="24"/>
                <w:szCs w:val="24"/>
              </w:rPr>
              <w:t xml:space="preserve">Students </w:t>
            </w:r>
            <w:r w:rsidR="00BB2D2D" w:rsidRPr="00BE72F4">
              <w:rPr>
                <w:sz w:val="24"/>
                <w:szCs w:val="24"/>
              </w:rPr>
              <w:t xml:space="preserve">and staff </w:t>
            </w:r>
            <w:r w:rsidRPr="00BE72F4">
              <w:rPr>
                <w:sz w:val="24"/>
                <w:szCs w:val="24"/>
              </w:rPr>
              <w:t xml:space="preserve">will wear a royal blue shirt </w:t>
            </w:r>
            <w:r w:rsidR="00805400" w:rsidRPr="00BE72F4">
              <w:rPr>
                <w:sz w:val="24"/>
                <w:szCs w:val="24"/>
              </w:rPr>
              <w:t xml:space="preserve">to </w:t>
            </w:r>
            <w:r w:rsidR="00854CEE" w:rsidRPr="00BE72F4">
              <w:rPr>
                <w:sz w:val="24"/>
                <w:szCs w:val="24"/>
              </w:rPr>
              <w:t>symbolize unity against bully</w:t>
            </w:r>
            <w:r w:rsidR="00A2070C" w:rsidRPr="00BE72F4">
              <w:rPr>
                <w:sz w:val="24"/>
                <w:szCs w:val="24"/>
              </w:rPr>
              <w:t>ing</w:t>
            </w:r>
            <w:r w:rsidR="00854CEE" w:rsidRPr="00BE72F4">
              <w:rPr>
                <w:sz w:val="24"/>
                <w:szCs w:val="24"/>
              </w:rPr>
              <w:t>.</w:t>
            </w:r>
          </w:p>
        </w:tc>
      </w:tr>
      <w:tr w:rsidR="00D95821" w:rsidTr="00935B54">
        <w:tc>
          <w:tcPr>
            <w:tcW w:w="2005" w:type="dxa"/>
            <w:vMerge/>
          </w:tcPr>
          <w:p w:rsidR="00A3020F" w:rsidRDefault="00A3020F" w:rsidP="007B37C7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  <w:sz w:val="18"/>
                <w:szCs w:val="18"/>
              </w:rPr>
            </w:pPr>
          </w:p>
        </w:tc>
        <w:tc>
          <w:tcPr>
            <w:tcW w:w="3510" w:type="dxa"/>
          </w:tcPr>
          <w:p w:rsidR="00A3020F" w:rsidRPr="00BE72F4" w:rsidRDefault="00935B54" w:rsidP="007B37C7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  <w:r w:rsidRPr="00BE72F4">
              <w:rPr>
                <w:b/>
                <w:color w:val="222222"/>
              </w:rPr>
              <w:t>Anti-Bullying Pledge</w:t>
            </w:r>
          </w:p>
        </w:tc>
        <w:tc>
          <w:tcPr>
            <w:tcW w:w="3150" w:type="dxa"/>
          </w:tcPr>
          <w:p w:rsidR="00A3020F" w:rsidRPr="00BE72F4" w:rsidRDefault="00805400" w:rsidP="007B37C7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t xml:space="preserve">Students will </w:t>
            </w:r>
            <w:r w:rsidR="00935B54" w:rsidRPr="00BE72F4">
              <w:t xml:space="preserve">sign and display </w:t>
            </w:r>
            <w:r w:rsidR="00BE72F4">
              <w:t xml:space="preserve">class/campus </w:t>
            </w:r>
            <w:r w:rsidR="00935B54" w:rsidRPr="00BE72F4">
              <w:t>anti-bullying pledge.</w:t>
            </w:r>
          </w:p>
        </w:tc>
      </w:tr>
      <w:tr w:rsidR="00D95821" w:rsidTr="00935B54">
        <w:tc>
          <w:tcPr>
            <w:tcW w:w="2005" w:type="dxa"/>
            <w:shd w:val="clear" w:color="auto" w:fill="CCC0D9" w:themeFill="accent4" w:themeFillTint="66"/>
          </w:tcPr>
          <w:p w:rsidR="00A3020F" w:rsidRPr="00A3020F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>
              <w:rPr>
                <w:b/>
                <w:color w:val="222222"/>
                <w:sz w:val="18"/>
                <w:szCs w:val="18"/>
              </w:rPr>
              <w:t xml:space="preserve">Tuesday, </w:t>
            </w:r>
            <w:r w:rsidR="00712B31">
              <w:rPr>
                <w:b/>
                <w:color w:val="222222"/>
                <w:sz w:val="18"/>
                <w:szCs w:val="18"/>
              </w:rPr>
              <w:t>Nov. 14th</w:t>
            </w:r>
          </w:p>
        </w:tc>
        <w:tc>
          <w:tcPr>
            <w:tcW w:w="3510" w:type="dxa"/>
            <w:shd w:val="clear" w:color="auto" w:fill="CCC0D9" w:themeFill="accent4" w:themeFillTint="66"/>
          </w:tcPr>
          <w:p w:rsidR="00A3020F" w:rsidRPr="00BE72F4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  <w:r w:rsidRPr="00BE72F4">
              <w:rPr>
                <w:b/>
                <w:color w:val="222222"/>
              </w:rPr>
              <w:t>Activity(s)</w:t>
            </w:r>
          </w:p>
        </w:tc>
        <w:tc>
          <w:tcPr>
            <w:tcW w:w="3150" w:type="dxa"/>
            <w:shd w:val="clear" w:color="auto" w:fill="CCC0D9" w:themeFill="accent4" w:themeFillTint="66"/>
          </w:tcPr>
          <w:p w:rsidR="00A3020F" w:rsidRPr="00BE72F4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rPr>
                <w:color w:val="222222"/>
              </w:rPr>
              <w:t>Describe the activity…</w:t>
            </w:r>
          </w:p>
        </w:tc>
      </w:tr>
      <w:tr w:rsidR="00D95821" w:rsidTr="00BC4708">
        <w:trPr>
          <w:trHeight w:val="1160"/>
        </w:trPr>
        <w:tc>
          <w:tcPr>
            <w:tcW w:w="2005" w:type="dxa"/>
          </w:tcPr>
          <w:p w:rsidR="00A3020F" w:rsidRDefault="00321E69" w:rsidP="00A3020F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7F3BC7FB" wp14:editId="3373EB1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62865</wp:posOffset>
                  </wp:positionV>
                  <wp:extent cx="603250" cy="607181"/>
                  <wp:effectExtent l="0" t="0" r="6350" b="2540"/>
                  <wp:wrapNone/>
                  <wp:docPr id="4" name="Picture 4" descr="Image result for national anti bullying week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ational anti bullying week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</w:tcPr>
          <w:p w:rsidR="00935B54" w:rsidRPr="00BE72F4" w:rsidRDefault="00935B54" w:rsidP="00935B54">
            <w:pPr>
              <w:rPr>
                <w:b/>
                <w:sz w:val="24"/>
                <w:szCs w:val="24"/>
              </w:rPr>
            </w:pPr>
            <w:r w:rsidRPr="00BE72F4">
              <w:rPr>
                <w:b/>
                <w:sz w:val="24"/>
                <w:szCs w:val="24"/>
              </w:rPr>
              <w:t>Be Someone’s HERO, Stand Up to Bullying</w:t>
            </w:r>
          </w:p>
          <w:p w:rsidR="00A3020F" w:rsidRPr="00BE72F4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</w:p>
          <w:p w:rsidR="000710F7" w:rsidRPr="00BE72F4" w:rsidRDefault="000710F7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</w:p>
        </w:tc>
        <w:tc>
          <w:tcPr>
            <w:tcW w:w="3150" w:type="dxa"/>
          </w:tcPr>
          <w:p w:rsidR="00A3020F" w:rsidRPr="00BE72F4" w:rsidRDefault="00935B54" w:rsidP="00BE72F4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t>Students and staff</w:t>
            </w:r>
            <w:r w:rsidR="00BE72F4">
              <w:t xml:space="preserve"> are encouraged to wear their favorite super</w:t>
            </w:r>
            <w:r w:rsidRPr="00BE72F4">
              <w:t>hero shirt.</w:t>
            </w:r>
            <w:r w:rsidR="008E0116" w:rsidRPr="00BE72F4">
              <w:t xml:space="preserve"> </w:t>
            </w:r>
          </w:p>
        </w:tc>
      </w:tr>
      <w:tr w:rsidR="00D95821" w:rsidTr="00935B54">
        <w:tc>
          <w:tcPr>
            <w:tcW w:w="2005" w:type="dxa"/>
            <w:shd w:val="clear" w:color="auto" w:fill="CCC0D9" w:themeFill="accent4" w:themeFillTint="66"/>
          </w:tcPr>
          <w:p w:rsidR="00A3020F" w:rsidRPr="00D95821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 w:rsidRPr="00D95821">
              <w:rPr>
                <w:b/>
                <w:color w:val="222222"/>
                <w:sz w:val="18"/>
                <w:szCs w:val="18"/>
              </w:rPr>
              <w:t xml:space="preserve">Wednesday, </w:t>
            </w:r>
            <w:r w:rsidR="00712B31">
              <w:rPr>
                <w:b/>
                <w:color w:val="222222"/>
                <w:sz w:val="18"/>
                <w:szCs w:val="18"/>
              </w:rPr>
              <w:t>Nov. 15th</w:t>
            </w:r>
          </w:p>
        </w:tc>
        <w:tc>
          <w:tcPr>
            <w:tcW w:w="3510" w:type="dxa"/>
            <w:shd w:val="clear" w:color="auto" w:fill="CCC0D9" w:themeFill="accent4" w:themeFillTint="66"/>
          </w:tcPr>
          <w:p w:rsidR="00A3020F" w:rsidRPr="00BE72F4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  <w:r w:rsidRPr="00BE72F4">
              <w:rPr>
                <w:b/>
                <w:color w:val="222222"/>
              </w:rPr>
              <w:t>Activity(s)</w:t>
            </w:r>
          </w:p>
        </w:tc>
        <w:tc>
          <w:tcPr>
            <w:tcW w:w="3150" w:type="dxa"/>
            <w:shd w:val="clear" w:color="auto" w:fill="CCC0D9" w:themeFill="accent4" w:themeFillTint="66"/>
          </w:tcPr>
          <w:p w:rsidR="00A3020F" w:rsidRPr="00BE72F4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rPr>
                <w:color w:val="222222"/>
              </w:rPr>
              <w:t>Describe the activity…</w:t>
            </w:r>
          </w:p>
        </w:tc>
      </w:tr>
      <w:tr w:rsidR="00D95821" w:rsidTr="00935B54">
        <w:tc>
          <w:tcPr>
            <w:tcW w:w="2005" w:type="dxa"/>
          </w:tcPr>
          <w:p w:rsidR="00A3020F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i/>
                <w:color w:val="222222"/>
                <w:sz w:val="18"/>
                <w:szCs w:val="1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10E6B0F" wp14:editId="212DDD8B">
                  <wp:extent cx="817471" cy="812800"/>
                  <wp:effectExtent l="0" t="0" r="1905" b="6350"/>
                  <wp:docPr id="13" name="Picture 13" descr="Image result for bull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ull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20" cy="8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A3020F" w:rsidRPr="00BE72F4" w:rsidRDefault="00BE72F4" w:rsidP="00BE72F4">
            <w:pPr>
              <w:rPr>
                <w:b/>
                <w:color w:val="222222"/>
                <w:sz w:val="24"/>
                <w:szCs w:val="24"/>
              </w:rPr>
            </w:pPr>
            <w:r w:rsidRPr="00BE72F4">
              <w:rPr>
                <w:b/>
                <w:color w:val="222222"/>
                <w:sz w:val="24"/>
                <w:szCs w:val="24"/>
              </w:rPr>
              <w:t>Hats off to Friendship</w:t>
            </w:r>
            <w:r>
              <w:rPr>
                <w:b/>
                <w:color w:val="222222"/>
                <w:sz w:val="24"/>
                <w:szCs w:val="24"/>
              </w:rPr>
              <w:t>!</w:t>
            </w:r>
          </w:p>
        </w:tc>
        <w:tc>
          <w:tcPr>
            <w:tcW w:w="3150" w:type="dxa"/>
          </w:tcPr>
          <w:p w:rsidR="00A3020F" w:rsidRPr="00BE72F4" w:rsidRDefault="00BE72F4" w:rsidP="00223134">
            <w:pPr>
              <w:pStyle w:val="NormalWeb"/>
              <w:spacing w:before="0" w:beforeAutospacing="0" w:after="0" w:afterAutospacing="0"/>
              <w:textAlignment w:val="baseline"/>
              <w:rPr>
                <w:i/>
                <w:color w:val="222222"/>
              </w:rPr>
            </w:pPr>
            <w:r w:rsidRPr="00BE72F4">
              <w:t>Staff and Students are encouraged to wear hats to show support!</w:t>
            </w:r>
          </w:p>
        </w:tc>
      </w:tr>
      <w:tr w:rsidR="00D95821" w:rsidTr="00935B54">
        <w:tc>
          <w:tcPr>
            <w:tcW w:w="2005" w:type="dxa"/>
            <w:shd w:val="clear" w:color="auto" w:fill="CCC0D9" w:themeFill="accent4" w:themeFillTint="66"/>
          </w:tcPr>
          <w:p w:rsidR="00A3020F" w:rsidRPr="00D95821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 w:rsidRPr="00D95821">
              <w:rPr>
                <w:b/>
                <w:color w:val="222222"/>
                <w:sz w:val="18"/>
                <w:szCs w:val="18"/>
              </w:rPr>
              <w:t xml:space="preserve">Thursday, </w:t>
            </w:r>
            <w:r w:rsidR="00712B31">
              <w:rPr>
                <w:b/>
                <w:color w:val="222222"/>
                <w:sz w:val="18"/>
                <w:szCs w:val="18"/>
              </w:rPr>
              <w:t>Nov. 16th</w:t>
            </w:r>
          </w:p>
        </w:tc>
        <w:tc>
          <w:tcPr>
            <w:tcW w:w="3510" w:type="dxa"/>
            <w:shd w:val="clear" w:color="auto" w:fill="CCC0D9" w:themeFill="accent4" w:themeFillTint="66"/>
          </w:tcPr>
          <w:p w:rsidR="00A3020F" w:rsidRPr="00BE72F4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  <w:r w:rsidRPr="00BE72F4">
              <w:rPr>
                <w:b/>
                <w:color w:val="222222"/>
              </w:rPr>
              <w:t>Activity(s)</w:t>
            </w:r>
          </w:p>
        </w:tc>
        <w:tc>
          <w:tcPr>
            <w:tcW w:w="3150" w:type="dxa"/>
            <w:shd w:val="clear" w:color="auto" w:fill="CCC0D9" w:themeFill="accent4" w:themeFillTint="66"/>
          </w:tcPr>
          <w:p w:rsidR="00A3020F" w:rsidRPr="00BE72F4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rPr>
                <w:color w:val="222222"/>
              </w:rPr>
              <w:t>Describe the activity…</w:t>
            </w:r>
          </w:p>
        </w:tc>
      </w:tr>
      <w:tr w:rsidR="00D95821" w:rsidTr="00935B54">
        <w:tc>
          <w:tcPr>
            <w:tcW w:w="2005" w:type="dxa"/>
          </w:tcPr>
          <w:p w:rsidR="00321E69" w:rsidRDefault="00BE72F4" w:rsidP="00D95821">
            <w:pPr>
              <w:pStyle w:val="NormalWeb"/>
              <w:spacing w:before="0" w:beforeAutospacing="0" w:after="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485705E7" wp14:editId="4D8A583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65405</wp:posOffset>
                  </wp:positionV>
                  <wp:extent cx="584200" cy="565054"/>
                  <wp:effectExtent l="0" t="0" r="6350" b="6985"/>
                  <wp:wrapNone/>
                  <wp:docPr id="3" name="Picture 3" descr="Image result for national anti bullying week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ational anti bullying week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6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5821">
              <w:rPr>
                <w:noProof/>
              </w:rPr>
              <w:t xml:space="preserve">   </w:t>
            </w:r>
          </w:p>
          <w:p w:rsidR="00321E69" w:rsidRPr="00321E69" w:rsidRDefault="00321E69" w:rsidP="00D95821">
            <w:pPr>
              <w:pStyle w:val="NormalWeb"/>
              <w:spacing w:before="0" w:beforeAutospacing="0" w:after="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3510" w:type="dxa"/>
          </w:tcPr>
          <w:p w:rsidR="00A3020F" w:rsidRPr="00BE72F4" w:rsidRDefault="00BE72F4" w:rsidP="00BE72F4">
            <w:pPr>
              <w:rPr>
                <w:b/>
                <w:color w:val="222222"/>
                <w:sz w:val="24"/>
                <w:szCs w:val="24"/>
              </w:rPr>
            </w:pPr>
            <w:r w:rsidRPr="00BE72F4">
              <w:rPr>
                <w:b/>
                <w:color w:val="222222"/>
                <w:sz w:val="24"/>
                <w:szCs w:val="24"/>
              </w:rPr>
              <w:t xml:space="preserve">Bully Free from Head to Toe! </w:t>
            </w:r>
          </w:p>
        </w:tc>
        <w:tc>
          <w:tcPr>
            <w:tcW w:w="3150" w:type="dxa"/>
          </w:tcPr>
          <w:p w:rsidR="00935B54" w:rsidRPr="00BE72F4" w:rsidRDefault="00BE72F4" w:rsidP="00935B54">
            <w:pPr>
              <w:rPr>
                <w:sz w:val="24"/>
                <w:szCs w:val="24"/>
              </w:rPr>
            </w:pPr>
            <w:r w:rsidRPr="00BE72F4">
              <w:rPr>
                <w:sz w:val="24"/>
                <w:szCs w:val="24"/>
              </w:rPr>
              <w:t>Staff and students are encourag</w:t>
            </w:r>
            <w:r>
              <w:rPr>
                <w:sz w:val="24"/>
                <w:szCs w:val="24"/>
              </w:rPr>
              <w:t>ed to wear crazy hair and socks to show support</w:t>
            </w:r>
            <w:r w:rsidRPr="00BE72F4">
              <w:rPr>
                <w:sz w:val="24"/>
                <w:szCs w:val="24"/>
              </w:rPr>
              <w:t xml:space="preserve"> </w:t>
            </w:r>
          </w:p>
          <w:p w:rsidR="00A3020F" w:rsidRPr="00BE72F4" w:rsidRDefault="00A3020F" w:rsidP="00712B31">
            <w:pPr>
              <w:rPr>
                <w:i/>
                <w:color w:val="222222"/>
                <w:sz w:val="24"/>
                <w:szCs w:val="24"/>
              </w:rPr>
            </w:pPr>
          </w:p>
        </w:tc>
      </w:tr>
      <w:tr w:rsidR="00D95821" w:rsidTr="00935B54">
        <w:tc>
          <w:tcPr>
            <w:tcW w:w="2005" w:type="dxa"/>
            <w:shd w:val="clear" w:color="auto" w:fill="CCC0D9" w:themeFill="accent4" w:themeFillTint="66"/>
          </w:tcPr>
          <w:p w:rsidR="00A3020F" w:rsidRPr="00A3020F" w:rsidRDefault="00712B31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  <w:sz w:val="18"/>
                <w:szCs w:val="18"/>
              </w:rPr>
            </w:pPr>
            <w:r>
              <w:rPr>
                <w:b/>
                <w:color w:val="222222"/>
                <w:sz w:val="18"/>
                <w:szCs w:val="18"/>
              </w:rPr>
              <w:t>Friday, Nov 1</w:t>
            </w:r>
            <w:r w:rsidR="00A3020F" w:rsidRPr="00A3020F">
              <w:rPr>
                <w:b/>
                <w:color w:val="222222"/>
                <w:sz w:val="18"/>
                <w:szCs w:val="18"/>
              </w:rPr>
              <w:t>7</w:t>
            </w:r>
            <w:r w:rsidR="00A3020F" w:rsidRPr="00A3020F">
              <w:rPr>
                <w:b/>
                <w:color w:val="222222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3510" w:type="dxa"/>
            <w:shd w:val="clear" w:color="auto" w:fill="CCC0D9" w:themeFill="accent4" w:themeFillTint="66"/>
          </w:tcPr>
          <w:p w:rsidR="00A3020F" w:rsidRPr="00BE72F4" w:rsidRDefault="00A3020F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  <w:r w:rsidRPr="00BE72F4">
              <w:rPr>
                <w:b/>
                <w:color w:val="222222"/>
              </w:rPr>
              <w:t>Activity(s)</w:t>
            </w:r>
          </w:p>
        </w:tc>
        <w:tc>
          <w:tcPr>
            <w:tcW w:w="3150" w:type="dxa"/>
            <w:shd w:val="clear" w:color="auto" w:fill="CCC0D9" w:themeFill="accent4" w:themeFillTint="66"/>
          </w:tcPr>
          <w:p w:rsidR="00A3020F" w:rsidRPr="00BE72F4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color w:val="222222"/>
              </w:rPr>
            </w:pPr>
            <w:r w:rsidRPr="00BE72F4">
              <w:rPr>
                <w:color w:val="222222"/>
              </w:rPr>
              <w:t>Describe the activity…</w:t>
            </w:r>
          </w:p>
        </w:tc>
      </w:tr>
      <w:tr w:rsidR="00D95821" w:rsidTr="00854CEE">
        <w:trPr>
          <w:trHeight w:val="1277"/>
        </w:trPr>
        <w:tc>
          <w:tcPr>
            <w:tcW w:w="2005" w:type="dxa"/>
          </w:tcPr>
          <w:p w:rsidR="00321E69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935B54">
              <w:rPr>
                <w:noProof/>
              </w:rPr>
              <w:drawing>
                <wp:inline distT="0" distB="0" distL="0" distR="0" wp14:anchorId="76FDEB63" wp14:editId="063C3087">
                  <wp:extent cx="787400" cy="787400"/>
                  <wp:effectExtent l="0" t="0" r="0" b="0"/>
                  <wp:docPr id="12" name="Picture 12" descr="Image result for bull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ull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821" w:rsidRDefault="00321E69" w:rsidP="00935B54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i/>
                <w:color w:val="222222"/>
                <w:sz w:val="18"/>
                <w:szCs w:val="18"/>
              </w:rPr>
            </w:pPr>
            <w:r>
              <w:rPr>
                <w:noProof/>
              </w:rPr>
              <w:t xml:space="preserve">  </w:t>
            </w:r>
            <w:r w:rsidR="00D95821">
              <w:rPr>
                <w:noProof/>
              </w:rPr>
              <w:t xml:space="preserve">  </w:t>
            </w:r>
          </w:p>
        </w:tc>
        <w:tc>
          <w:tcPr>
            <w:tcW w:w="3510" w:type="dxa"/>
          </w:tcPr>
          <w:p w:rsidR="00935B54" w:rsidRPr="00BE72F4" w:rsidRDefault="00BE72F4" w:rsidP="00935B54">
            <w:pPr>
              <w:rPr>
                <w:b/>
                <w:sz w:val="24"/>
                <w:szCs w:val="24"/>
              </w:rPr>
            </w:pPr>
            <w:r w:rsidRPr="00BE72F4">
              <w:rPr>
                <w:b/>
                <w:sz w:val="24"/>
                <w:szCs w:val="24"/>
              </w:rPr>
              <w:t>Stomp Out Bullying</w:t>
            </w:r>
          </w:p>
          <w:p w:rsidR="00D95821" w:rsidRPr="00BE72F4" w:rsidRDefault="00D95821" w:rsidP="00A3020F">
            <w:pPr>
              <w:pStyle w:val="NormalWeb"/>
              <w:spacing w:before="0" w:beforeAutospacing="0" w:after="0" w:afterAutospacing="0"/>
              <w:textAlignment w:val="baseline"/>
              <w:rPr>
                <w:b/>
                <w:color w:val="222222"/>
              </w:rPr>
            </w:pPr>
          </w:p>
        </w:tc>
        <w:tc>
          <w:tcPr>
            <w:tcW w:w="3150" w:type="dxa"/>
          </w:tcPr>
          <w:p w:rsidR="00D95821" w:rsidRPr="00BE72F4" w:rsidRDefault="00BE72F4" w:rsidP="00BE72F4">
            <w:pPr>
              <w:pStyle w:val="NormalWeb"/>
              <w:spacing w:before="0" w:beforeAutospacing="0" w:after="0" w:afterAutospacing="0"/>
              <w:textAlignment w:val="baseline"/>
              <w:rPr>
                <w:i/>
                <w:color w:val="222222"/>
              </w:rPr>
            </w:pPr>
            <w:r w:rsidRPr="00BE72F4">
              <w:t>Staff and students are encouraged to wear boots</w:t>
            </w:r>
            <w:r>
              <w:t xml:space="preserve"> and/or western wear to show support</w:t>
            </w:r>
            <w:r w:rsidRPr="00BE72F4">
              <w:t>!</w:t>
            </w:r>
          </w:p>
        </w:tc>
      </w:tr>
    </w:tbl>
    <w:p w:rsidR="007B37C7" w:rsidRPr="007B37C7" w:rsidRDefault="00223134" w:rsidP="007B37C7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color w:val="222222"/>
          <w:sz w:val="18"/>
          <w:szCs w:val="18"/>
        </w:rPr>
      </w:pPr>
      <w:r w:rsidRPr="00321E69">
        <w:rPr>
          <w:noProof/>
          <w:color w:val="222222"/>
          <w:sz w:val="18"/>
          <w:szCs w:val="18"/>
        </w:rPr>
        <w:drawing>
          <wp:anchor distT="0" distB="0" distL="114300" distR="114300" simplePos="0" relativeHeight="251677184" behindDoc="0" locked="0" layoutInCell="1" allowOverlap="1" wp14:anchorId="3F42149B" wp14:editId="651D506E">
            <wp:simplePos x="0" y="0"/>
            <wp:positionH relativeFrom="column">
              <wp:posOffset>2428875</wp:posOffset>
            </wp:positionH>
            <wp:positionV relativeFrom="paragraph">
              <wp:posOffset>876300</wp:posOffset>
            </wp:positionV>
            <wp:extent cx="1143000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240" y="21341"/>
                <wp:lineTo x="21240" y="0"/>
                <wp:lineTo x="0" y="0"/>
              </wp:wrapPolygon>
            </wp:wrapThrough>
            <wp:docPr id="14" name="Picture 14" descr="C:\Users\NCABRERA\Documents\2016-2017\Bullying\antibully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ABRERA\Documents\2016-2017\Bullying\antibullying 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37C7" w:rsidRPr="007B37C7" w:rsidSect="00654E8D">
      <w:pgSz w:w="12240" w:h="15840" w:code="1"/>
      <w:pgMar w:top="720" w:right="1440" w:bottom="720" w:left="1440" w:header="720" w:footer="720" w:gutter="0"/>
      <w:cols w:space="720" w:equalWidth="0">
        <w:col w:w="9792" w:space="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9EC" w:rsidRDefault="008A59EC" w:rsidP="00163855">
      <w:r>
        <w:separator/>
      </w:r>
    </w:p>
  </w:endnote>
  <w:endnote w:type="continuationSeparator" w:id="0">
    <w:p w:rsidR="008A59EC" w:rsidRDefault="008A59EC" w:rsidP="00163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9EC" w:rsidRDefault="008A59EC" w:rsidP="00163855">
      <w:r>
        <w:separator/>
      </w:r>
    </w:p>
  </w:footnote>
  <w:footnote w:type="continuationSeparator" w:id="0">
    <w:p w:rsidR="008A59EC" w:rsidRDefault="008A59EC" w:rsidP="00163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73E99"/>
    <w:multiLevelType w:val="multilevel"/>
    <w:tmpl w:val="4BA0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7D2BEA"/>
    <w:multiLevelType w:val="hybridMultilevel"/>
    <w:tmpl w:val="CBD68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36032"/>
    <w:multiLevelType w:val="hybridMultilevel"/>
    <w:tmpl w:val="3ADECB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E36C0A"/>
    <w:multiLevelType w:val="hybridMultilevel"/>
    <w:tmpl w:val="1ED2A6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0B1BAE"/>
    <w:multiLevelType w:val="hybridMultilevel"/>
    <w:tmpl w:val="2CE6E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301ED2"/>
    <w:multiLevelType w:val="hybridMultilevel"/>
    <w:tmpl w:val="0B7E2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D73553"/>
    <w:multiLevelType w:val="hybridMultilevel"/>
    <w:tmpl w:val="E566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C37D9"/>
    <w:multiLevelType w:val="hybridMultilevel"/>
    <w:tmpl w:val="7270B1DC"/>
    <w:lvl w:ilvl="0" w:tplc="533CA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B7772"/>
    <w:multiLevelType w:val="hybridMultilevel"/>
    <w:tmpl w:val="98068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C45493"/>
    <w:multiLevelType w:val="hybridMultilevel"/>
    <w:tmpl w:val="FEF8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304FFE"/>
    <w:multiLevelType w:val="hybridMultilevel"/>
    <w:tmpl w:val="1B227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92AE6"/>
    <w:multiLevelType w:val="hybridMultilevel"/>
    <w:tmpl w:val="7A707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95D5C"/>
    <w:multiLevelType w:val="hybridMultilevel"/>
    <w:tmpl w:val="E4ECB736"/>
    <w:lvl w:ilvl="0" w:tplc="1492720E">
      <w:start w:val="1"/>
      <w:numFmt w:val="bullet"/>
      <w:lvlText w:val=""/>
      <w:lvlJc w:val="left"/>
      <w:pPr>
        <w:ind w:left="2250" w:hanging="360"/>
      </w:pPr>
      <w:rPr>
        <w:rFonts w:ascii="Symbol" w:hAnsi="Symbo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9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#33c" stroke="f">
      <v:fill color="#33c" on="f"/>
      <v:stroke on="f"/>
      <o:colormru v:ext="edit" colors="#c0f,#90c,#60c,#ddd,#6f08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3B"/>
    <w:rsid w:val="0000339A"/>
    <w:rsid w:val="0000594C"/>
    <w:rsid w:val="00022FE4"/>
    <w:rsid w:val="00023977"/>
    <w:rsid w:val="00035C29"/>
    <w:rsid w:val="000463BA"/>
    <w:rsid w:val="000601DC"/>
    <w:rsid w:val="000602A3"/>
    <w:rsid w:val="000710F7"/>
    <w:rsid w:val="00073F18"/>
    <w:rsid w:val="0008381E"/>
    <w:rsid w:val="000A0FDE"/>
    <w:rsid w:val="000B1732"/>
    <w:rsid w:val="000F51E6"/>
    <w:rsid w:val="00100F76"/>
    <w:rsid w:val="00113DB8"/>
    <w:rsid w:val="00127E36"/>
    <w:rsid w:val="00132E70"/>
    <w:rsid w:val="00140577"/>
    <w:rsid w:val="00141C2D"/>
    <w:rsid w:val="0014251A"/>
    <w:rsid w:val="00163855"/>
    <w:rsid w:val="0016756F"/>
    <w:rsid w:val="001833E7"/>
    <w:rsid w:val="00192CE3"/>
    <w:rsid w:val="00196B6C"/>
    <w:rsid w:val="001B12A4"/>
    <w:rsid w:val="001B1BA6"/>
    <w:rsid w:val="001B67A0"/>
    <w:rsid w:val="001C6019"/>
    <w:rsid w:val="001C6F80"/>
    <w:rsid w:val="001E3EFA"/>
    <w:rsid w:val="001F6005"/>
    <w:rsid w:val="00223134"/>
    <w:rsid w:val="00226CE0"/>
    <w:rsid w:val="00227815"/>
    <w:rsid w:val="002444E0"/>
    <w:rsid w:val="002501EB"/>
    <w:rsid w:val="002665F8"/>
    <w:rsid w:val="00266B61"/>
    <w:rsid w:val="002670B5"/>
    <w:rsid w:val="00272659"/>
    <w:rsid w:val="00286A23"/>
    <w:rsid w:val="002A0BF8"/>
    <w:rsid w:val="002D0F77"/>
    <w:rsid w:val="002E3C9E"/>
    <w:rsid w:val="0030117C"/>
    <w:rsid w:val="00307C72"/>
    <w:rsid w:val="00313401"/>
    <w:rsid w:val="00317C4A"/>
    <w:rsid w:val="00321E69"/>
    <w:rsid w:val="00334506"/>
    <w:rsid w:val="0034620A"/>
    <w:rsid w:val="00360097"/>
    <w:rsid w:val="00361887"/>
    <w:rsid w:val="00362887"/>
    <w:rsid w:val="0036540C"/>
    <w:rsid w:val="00384265"/>
    <w:rsid w:val="00394DC4"/>
    <w:rsid w:val="003C4831"/>
    <w:rsid w:val="003E0092"/>
    <w:rsid w:val="004035B7"/>
    <w:rsid w:val="004351B7"/>
    <w:rsid w:val="004422DC"/>
    <w:rsid w:val="00447C5E"/>
    <w:rsid w:val="00450DF1"/>
    <w:rsid w:val="00463A9C"/>
    <w:rsid w:val="00476696"/>
    <w:rsid w:val="00493EE8"/>
    <w:rsid w:val="00494621"/>
    <w:rsid w:val="004A3D9A"/>
    <w:rsid w:val="004B63BF"/>
    <w:rsid w:val="004E7126"/>
    <w:rsid w:val="004F4162"/>
    <w:rsid w:val="004F4B1A"/>
    <w:rsid w:val="004F5FCF"/>
    <w:rsid w:val="005021C7"/>
    <w:rsid w:val="00527B85"/>
    <w:rsid w:val="00533A21"/>
    <w:rsid w:val="005343CB"/>
    <w:rsid w:val="0053523D"/>
    <w:rsid w:val="0057208C"/>
    <w:rsid w:val="00575F7A"/>
    <w:rsid w:val="00582FDA"/>
    <w:rsid w:val="00584398"/>
    <w:rsid w:val="0059132E"/>
    <w:rsid w:val="00592C60"/>
    <w:rsid w:val="005A5E9B"/>
    <w:rsid w:val="005B42E2"/>
    <w:rsid w:val="005B4386"/>
    <w:rsid w:val="005C71E5"/>
    <w:rsid w:val="005D3430"/>
    <w:rsid w:val="005E61F7"/>
    <w:rsid w:val="005E638D"/>
    <w:rsid w:val="005F7953"/>
    <w:rsid w:val="0061143A"/>
    <w:rsid w:val="00612289"/>
    <w:rsid w:val="00634092"/>
    <w:rsid w:val="00635FAD"/>
    <w:rsid w:val="00636B74"/>
    <w:rsid w:val="006429E0"/>
    <w:rsid w:val="00654E8D"/>
    <w:rsid w:val="00657E7F"/>
    <w:rsid w:val="006609F1"/>
    <w:rsid w:val="0066373B"/>
    <w:rsid w:val="00681703"/>
    <w:rsid w:val="00684AE5"/>
    <w:rsid w:val="006855D9"/>
    <w:rsid w:val="006857E1"/>
    <w:rsid w:val="006A5EBC"/>
    <w:rsid w:val="006B34EC"/>
    <w:rsid w:val="006B5D5F"/>
    <w:rsid w:val="006B68E9"/>
    <w:rsid w:val="006D4454"/>
    <w:rsid w:val="006E7DE8"/>
    <w:rsid w:val="00711F4E"/>
    <w:rsid w:val="00712B31"/>
    <w:rsid w:val="007150D8"/>
    <w:rsid w:val="0072664D"/>
    <w:rsid w:val="00735A57"/>
    <w:rsid w:val="00740789"/>
    <w:rsid w:val="00753B69"/>
    <w:rsid w:val="007551A0"/>
    <w:rsid w:val="00771C9E"/>
    <w:rsid w:val="00774E22"/>
    <w:rsid w:val="00786CB4"/>
    <w:rsid w:val="007917B0"/>
    <w:rsid w:val="007B37C7"/>
    <w:rsid w:val="007B3AE4"/>
    <w:rsid w:val="007D102A"/>
    <w:rsid w:val="007D6DE7"/>
    <w:rsid w:val="00800278"/>
    <w:rsid w:val="00801B07"/>
    <w:rsid w:val="00805400"/>
    <w:rsid w:val="00817BC3"/>
    <w:rsid w:val="00827C9E"/>
    <w:rsid w:val="00834CCC"/>
    <w:rsid w:val="008372B1"/>
    <w:rsid w:val="00842482"/>
    <w:rsid w:val="00854CEE"/>
    <w:rsid w:val="008706C1"/>
    <w:rsid w:val="008840AC"/>
    <w:rsid w:val="00891825"/>
    <w:rsid w:val="00891D79"/>
    <w:rsid w:val="00893B7B"/>
    <w:rsid w:val="008A59EC"/>
    <w:rsid w:val="008B32EE"/>
    <w:rsid w:val="008D7FF6"/>
    <w:rsid w:val="008E0116"/>
    <w:rsid w:val="008F1B77"/>
    <w:rsid w:val="00900E57"/>
    <w:rsid w:val="0090610C"/>
    <w:rsid w:val="00907E3B"/>
    <w:rsid w:val="00935B54"/>
    <w:rsid w:val="00936283"/>
    <w:rsid w:val="00942FF6"/>
    <w:rsid w:val="009472E8"/>
    <w:rsid w:val="00977FDA"/>
    <w:rsid w:val="0098203C"/>
    <w:rsid w:val="00985244"/>
    <w:rsid w:val="00986ED9"/>
    <w:rsid w:val="009A1A38"/>
    <w:rsid w:val="009F2A9A"/>
    <w:rsid w:val="009F6E99"/>
    <w:rsid w:val="00A00212"/>
    <w:rsid w:val="00A020F8"/>
    <w:rsid w:val="00A079E6"/>
    <w:rsid w:val="00A13151"/>
    <w:rsid w:val="00A14B11"/>
    <w:rsid w:val="00A2070C"/>
    <w:rsid w:val="00A2182B"/>
    <w:rsid w:val="00A229EE"/>
    <w:rsid w:val="00A3020F"/>
    <w:rsid w:val="00A34330"/>
    <w:rsid w:val="00A43D1D"/>
    <w:rsid w:val="00A6581E"/>
    <w:rsid w:val="00A734F8"/>
    <w:rsid w:val="00A860F5"/>
    <w:rsid w:val="00A87541"/>
    <w:rsid w:val="00A87AD3"/>
    <w:rsid w:val="00A92912"/>
    <w:rsid w:val="00AA109D"/>
    <w:rsid w:val="00AA273C"/>
    <w:rsid w:val="00AC3106"/>
    <w:rsid w:val="00AF7C5B"/>
    <w:rsid w:val="00B02A9E"/>
    <w:rsid w:val="00B20B42"/>
    <w:rsid w:val="00B30036"/>
    <w:rsid w:val="00B416E7"/>
    <w:rsid w:val="00B5165F"/>
    <w:rsid w:val="00B56699"/>
    <w:rsid w:val="00B56829"/>
    <w:rsid w:val="00B62E66"/>
    <w:rsid w:val="00B714FD"/>
    <w:rsid w:val="00B726F0"/>
    <w:rsid w:val="00B842A2"/>
    <w:rsid w:val="00B85FC6"/>
    <w:rsid w:val="00B94C4B"/>
    <w:rsid w:val="00BA1902"/>
    <w:rsid w:val="00BA2BAC"/>
    <w:rsid w:val="00BB028A"/>
    <w:rsid w:val="00BB2D2D"/>
    <w:rsid w:val="00BC4708"/>
    <w:rsid w:val="00BD4E3D"/>
    <w:rsid w:val="00BE72F4"/>
    <w:rsid w:val="00BF1FF1"/>
    <w:rsid w:val="00BF56DF"/>
    <w:rsid w:val="00BF7288"/>
    <w:rsid w:val="00C00D56"/>
    <w:rsid w:val="00C023DF"/>
    <w:rsid w:val="00C16056"/>
    <w:rsid w:val="00C22B23"/>
    <w:rsid w:val="00C55C24"/>
    <w:rsid w:val="00C601AF"/>
    <w:rsid w:val="00C614EC"/>
    <w:rsid w:val="00C62EF8"/>
    <w:rsid w:val="00C7583B"/>
    <w:rsid w:val="00C9469E"/>
    <w:rsid w:val="00CC0204"/>
    <w:rsid w:val="00CC05EC"/>
    <w:rsid w:val="00CD41A3"/>
    <w:rsid w:val="00CD710C"/>
    <w:rsid w:val="00CE578D"/>
    <w:rsid w:val="00CE6E41"/>
    <w:rsid w:val="00CF25F7"/>
    <w:rsid w:val="00CF375C"/>
    <w:rsid w:val="00CF53F6"/>
    <w:rsid w:val="00D0467F"/>
    <w:rsid w:val="00D11C8C"/>
    <w:rsid w:val="00D24220"/>
    <w:rsid w:val="00D26E3B"/>
    <w:rsid w:val="00D32249"/>
    <w:rsid w:val="00D32A48"/>
    <w:rsid w:val="00D35443"/>
    <w:rsid w:val="00D424EC"/>
    <w:rsid w:val="00D464ED"/>
    <w:rsid w:val="00D5324B"/>
    <w:rsid w:val="00D5333B"/>
    <w:rsid w:val="00D60E9E"/>
    <w:rsid w:val="00D6584D"/>
    <w:rsid w:val="00D73206"/>
    <w:rsid w:val="00D826A6"/>
    <w:rsid w:val="00D95821"/>
    <w:rsid w:val="00D95860"/>
    <w:rsid w:val="00DB0F58"/>
    <w:rsid w:val="00DB17CB"/>
    <w:rsid w:val="00DB523F"/>
    <w:rsid w:val="00DC70F9"/>
    <w:rsid w:val="00DC724B"/>
    <w:rsid w:val="00DD0020"/>
    <w:rsid w:val="00E120B9"/>
    <w:rsid w:val="00E15DFD"/>
    <w:rsid w:val="00E3005D"/>
    <w:rsid w:val="00E322AD"/>
    <w:rsid w:val="00E5056C"/>
    <w:rsid w:val="00E54FBC"/>
    <w:rsid w:val="00E552C8"/>
    <w:rsid w:val="00E60CCE"/>
    <w:rsid w:val="00E75423"/>
    <w:rsid w:val="00E918C7"/>
    <w:rsid w:val="00E947D2"/>
    <w:rsid w:val="00EB4A47"/>
    <w:rsid w:val="00EC3EA8"/>
    <w:rsid w:val="00EC4CDD"/>
    <w:rsid w:val="00EF52EB"/>
    <w:rsid w:val="00F0206F"/>
    <w:rsid w:val="00F24F23"/>
    <w:rsid w:val="00F27837"/>
    <w:rsid w:val="00F320FD"/>
    <w:rsid w:val="00F34526"/>
    <w:rsid w:val="00F415FA"/>
    <w:rsid w:val="00F45845"/>
    <w:rsid w:val="00F75A1D"/>
    <w:rsid w:val="00F82060"/>
    <w:rsid w:val="00F868E4"/>
    <w:rsid w:val="00FA1FB3"/>
    <w:rsid w:val="00FA6771"/>
    <w:rsid w:val="00FB5A9F"/>
    <w:rsid w:val="00FC7AF1"/>
    <w:rsid w:val="00FD5A10"/>
    <w:rsid w:val="00FE42B0"/>
    <w:rsid w:val="00FE5967"/>
    <w:rsid w:val="00FF1269"/>
    <w:rsid w:val="00FF142F"/>
    <w:rsid w:val="00FF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#33c" stroke="f">
      <v:fill color="#33c" on="f"/>
      <v:stroke on="f"/>
      <o:colormru v:ext="edit" colors="#c0f,#90c,#60c,#ddd,#6f08a8"/>
    </o:shapedefaults>
    <o:shapelayout v:ext="edit">
      <o:idmap v:ext="edit" data="1"/>
    </o:shapelayout>
  </w:shapeDefaults>
  <w:decimalSymbol w:val="."/>
  <w:listSeparator w:val=","/>
  <w15:docId w15:val="{001A6BD1-3D02-4FA2-988D-0A18AC38E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24B"/>
  </w:style>
  <w:style w:type="paragraph" w:styleId="Heading1">
    <w:name w:val="heading 1"/>
    <w:basedOn w:val="Normal"/>
    <w:next w:val="Normal"/>
    <w:qFormat/>
    <w:rsid w:val="00DC724B"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DC724B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DC724B"/>
    <w:pPr>
      <w:keepNext/>
      <w:jc w:val="right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DC724B"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DC724B"/>
    <w:pPr>
      <w:keepNext/>
      <w:jc w:val="center"/>
      <w:outlineLvl w:val="4"/>
    </w:pPr>
  </w:style>
  <w:style w:type="paragraph" w:styleId="Heading6">
    <w:name w:val="heading 6"/>
    <w:basedOn w:val="Normal"/>
    <w:next w:val="Normal"/>
    <w:qFormat/>
    <w:rsid w:val="00DC724B"/>
    <w:pPr>
      <w:keepNext/>
      <w:jc w:val="center"/>
      <w:outlineLvl w:val="5"/>
    </w:pPr>
    <w:rPr>
      <w:b/>
      <w:i/>
      <w:sz w:val="32"/>
    </w:rPr>
  </w:style>
  <w:style w:type="paragraph" w:styleId="Heading7">
    <w:name w:val="heading 7"/>
    <w:basedOn w:val="Normal"/>
    <w:next w:val="Normal"/>
    <w:qFormat/>
    <w:rsid w:val="00DC724B"/>
    <w:pPr>
      <w:keepNext/>
      <w:ind w:right="1584"/>
      <w:jc w:val="right"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C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00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0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8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855"/>
  </w:style>
  <w:style w:type="paragraph" w:styleId="Footer">
    <w:name w:val="footer"/>
    <w:basedOn w:val="Normal"/>
    <w:link w:val="FooterChar"/>
    <w:uiPriority w:val="99"/>
    <w:unhideWhenUsed/>
    <w:rsid w:val="001638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855"/>
  </w:style>
  <w:style w:type="paragraph" w:styleId="NormalWeb">
    <w:name w:val="Normal (Web)"/>
    <w:basedOn w:val="Normal"/>
    <w:uiPriority w:val="99"/>
    <w:unhideWhenUsed/>
    <w:rsid w:val="00163855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2FDA"/>
    <w:rPr>
      <w:rFonts w:ascii="Comic Sans MS" w:hAnsi="Comic Sans MS"/>
      <w:color w:val="7030A0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2FDA"/>
    <w:rPr>
      <w:rFonts w:ascii="Comic Sans MS" w:hAnsi="Comic Sans MS"/>
      <w:color w:val="7030A0"/>
      <w:sz w:val="24"/>
      <w:szCs w:val="21"/>
    </w:rPr>
  </w:style>
  <w:style w:type="character" w:customStyle="1" w:styleId="apple-converted-space">
    <w:name w:val="apple-converted-space"/>
    <w:basedOn w:val="DefaultParagraphFont"/>
    <w:rsid w:val="00900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eyna\AppData\Local\Microsoft\Windows\Temporary%20Internet%20Files\Content.Outlook\XQQUVL7I\agenda%2001%2019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4D5BC6-F722-4C0A-88A6-6D45B29C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01 19 2012</Template>
  <TotalTime>11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Weslaco I.S.D.</Company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treyna</dc:creator>
  <cp:lastModifiedBy>CABRERA, NORMA ARACELI</cp:lastModifiedBy>
  <cp:revision>3</cp:revision>
  <cp:lastPrinted>2017-10-30T16:08:00Z</cp:lastPrinted>
  <dcterms:created xsi:type="dcterms:W3CDTF">2017-10-30T16:10:00Z</dcterms:created>
  <dcterms:modified xsi:type="dcterms:W3CDTF">2017-10-30T22:10:00Z</dcterms:modified>
</cp:coreProperties>
</file>